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5E1" w:rsidRDefault="007E6B8C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6AF66" wp14:editId="0E53C329">
                <wp:simplePos x="0" y="0"/>
                <wp:positionH relativeFrom="column">
                  <wp:posOffset>3086100</wp:posOffset>
                </wp:positionH>
                <wp:positionV relativeFrom="paragraph">
                  <wp:posOffset>-114300</wp:posOffset>
                </wp:positionV>
                <wp:extent cx="2743200" cy="342900"/>
                <wp:effectExtent l="0" t="0" r="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32E" w:rsidRPr="007E6B8C" w:rsidRDefault="000F532E" w:rsidP="007E6B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6B8C">
                              <w:rPr>
                                <w:rFonts w:ascii="Arial" w:hAnsi="Arial" w:cs="Arial"/>
                                <w:b/>
                              </w:rPr>
                              <w:t>Insert name of your school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6AF6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3pt;margin-top:-9pt;width:3in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" filled="f" stroked="f">
                <v:textbox>
                  <w:txbxContent>
                    <w:p w:rsidR="000F532E" w:rsidRPr="007E6B8C" w:rsidRDefault="000F532E" w:rsidP="007E6B8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E6B8C">
                        <w:rPr>
                          <w:rFonts w:ascii="Arial" w:hAnsi="Arial" w:cs="Arial"/>
                          <w:b/>
                        </w:rPr>
                        <w:t>Insert name of your school here</w:t>
                      </w:r>
                    </w:p>
                  </w:txbxContent>
                </v:textbox>
              </v:shape>
            </w:pict>
          </mc:Fallback>
        </mc:AlternateContent>
      </w:r>
      <w:r w:rsidR="009A1E8D">
        <w:rPr>
          <w:noProof/>
          <w:lang w:val="en-US"/>
        </w:rPr>
        <w:drawing>
          <wp:inline distT="0" distB="0" distL="0" distR="0" wp14:anchorId="3E72ACF9" wp14:editId="73386DEC">
            <wp:extent cx="6642100" cy="3098800"/>
            <wp:effectExtent l="0" t="0" r="12700" b="0"/>
            <wp:docPr id="1" name="Picture 1" descr="design:CHAPLAINCY:2015:SHOUT YOUR CHAPPY:Shout Your Chappy:Shout Your Chappy_Donation DL S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Shout Your Chappy_Donation DL Sli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79" w:rsidRPr="00367579" w:rsidRDefault="00367579">
      <w:pPr>
        <w:rPr>
          <w:sz w:val="12"/>
          <w:szCs w:val="12"/>
        </w:rPr>
      </w:pPr>
    </w:p>
    <w:p w:rsidR="009A1E8D" w:rsidRPr="00367579" w:rsidRDefault="00367579">
      <w:pPr>
        <w:rPr>
          <w:color w:val="F79646" w:themeColor="accent6"/>
        </w:rPr>
      </w:pPr>
      <w:r w:rsidRPr="00367579">
        <w:rPr>
          <w:color w:val="F79646" w:themeColor="accent6"/>
        </w:rPr>
        <w:t>-----------------------------------------------------------------------------------------------------------------------------------</w:t>
      </w:r>
    </w:p>
    <w:p w:rsidR="00367579" w:rsidRPr="00367579" w:rsidRDefault="003675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D24F6" wp14:editId="3D2FD9F8">
                <wp:simplePos x="0" y="0"/>
                <wp:positionH relativeFrom="column">
                  <wp:posOffset>3086100</wp:posOffset>
                </wp:positionH>
                <wp:positionV relativeFrom="paragraph">
                  <wp:posOffset>87630</wp:posOffset>
                </wp:positionV>
                <wp:extent cx="2743200" cy="3429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32E" w:rsidRPr="007E6B8C" w:rsidRDefault="000F532E" w:rsidP="007D67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6B8C">
                              <w:rPr>
                                <w:rFonts w:ascii="Arial" w:hAnsi="Arial" w:cs="Arial"/>
                                <w:b/>
                              </w:rPr>
                              <w:t>Insert name of your school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24F6" id="Text Box 4" o:spid="_x0000_s1027" type="#_x0000_t202" style="position:absolute;margin-left:243pt;margin-top:6.9pt;width:3in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" filled="f" stroked="f">
                <v:textbox>
                  <w:txbxContent>
                    <w:p w:rsidR="000F532E" w:rsidRPr="007E6B8C" w:rsidRDefault="000F532E" w:rsidP="007D670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E6B8C">
                        <w:rPr>
                          <w:rFonts w:ascii="Arial" w:hAnsi="Arial" w:cs="Arial"/>
                          <w:b/>
                        </w:rPr>
                        <w:t>Insert name of your school here</w:t>
                      </w:r>
                    </w:p>
                  </w:txbxContent>
                </v:textbox>
              </v:shape>
            </w:pict>
          </mc:Fallback>
        </mc:AlternateContent>
      </w:r>
    </w:p>
    <w:p w:rsidR="00367579" w:rsidRDefault="009A1E8D" w:rsidP="00367579">
      <w:pPr>
        <w:rPr>
          <w:sz w:val="12"/>
          <w:szCs w:val="12"/>
        </w:rPr>
      </w:pPr>
      <w:r>
        <w:rPr>
          <w:noProof/>
          <w:lang w:val="en-US"/>
        </w:rPr>
        <w:drawing>
          <wp:inline distT="0" distB="0" distL="0" distR="0" wp14:anchorId="6FC9C872" wp14:editId="2B1BB6F3">
            <wp:extent cx="6642100" cy="3098800"/>
            <wp:effectExtent l="0" t="0" r="12700" b="0"/>
            <wp:docPr id="2" name="Picture 2" descr="design:CHAPLAINCY:2015:SHOUT YOUR CHAPPY:Shout Your Chappy:Shout Your Chappy_Donation DL S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Shout Your Chappy_Donation DL Sli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79" w:rsidRPr="00367579" w:rsidRDefault="00367579" w:rsidP="00367579">
      <w:pPr>
        <w:rPr>
          <w:sz w:val="12"/>
          <w:szCs w:val="12"/>
        </w:rPr>
      </w:pPr>
    </w:p>
    <w:p w:rsidR="00367579" w:rsidRPr="00367579" w:rsidRDefault="00367579" w:rsidP="00367579">
      <w:pPr>
        <w:rPr>
          <w:color w:val="F79646" w:themeColor="accent6"/>
        </w:rPr>
      </w:pPr>
      <w:r w:rsidRPr="00367579">
        <w:rPr>
          <w:color w:val="F79646" w:themeColor="accent6"/>
        </w:rPr>
        <w:t>-----------------------------------------------------------------------------------------------------------------------------------</w:t>
      </w:r>
    </w:p>
    <w:p w:rsidR="00367579" w:rsidRPr="00367579" w:rsidRDefault="00367579">
      <w:pPr>
        <w:rPr>
          <w:sz w:val="12"/>
          <w:szCs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653BA" wp14:editId="62070366">
                <wp:simplePos x="0" y="0"/>
                <wp:positionH relativeFrom="column">
                  <wp:posOffset>3086100</wp:posOffset>
                </wp:positionH>
                <wp:positionV relativeFrom="paragraph">
                  <wp:posOffset>7619</wp:posOffset>
                </wp:positionV>
                <wp:extent cx="2743200" cy="2952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32E" w:rsidRPr="007E6B8C" w:rsidRDefault="000F532E" w:rsidP="007D67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6B8C">
                              <w:rPr>
                                <w:rFonts w:ascii="Arial" w:hAnsi="Arial" w:cs="Arial"/>
                                <w:b/>
                              </w:rPr>
                              <w:t>Insert name of your school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53BA" id="Text Box 6" o:spid="_x0000_s1028" type="#_x0000_t202" style="position:absolute;margin-left:243pt;margin-top:.6pt;width:3in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" filled="f" stroked="f">
                <v:textbox>
                  <w:txbxContent>
                    <w:p w:rsidR="000F532E" w:rsidRPr="007E6B8C" w:rsidRDefault="000F532E" w:rsidP="007D670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E6B8C">
                        <w:rPr>
                          <w:rFonts w:ascii="Arial" w:hAnsi="Arial" w:cs="Arial"/>
                          <w:b/>
                        </w:rPr>
                        <w:t>Insert name of your school here</w:t>
                      </w:r>
                    </w:p>
                  </w:txbxContent>
                </v:textbox>
              </v:shape>
            </w:pict>
          </mc:Fallback>
        </mc:AlternateContent>
      </w:r>
    </w:p>
    <w:p w:rsidR="009A1E8D" w:rsidRDefault="009A1E8D">
      <w:r>
        <w:rPr>
          <w:noProof/>
          <w:lang w:val="en-US"/>
        </w:rPr>
        <w:drawing>
          <wp:inline distT="0" distB="0" distL="0" distR="0" wp14:anchorId="421A516C" wp14:editId="06B26F42">
            <wp:extent cx="6642100" cy="3098800"/>
            <wp:effectExtent l="0" t="0" r="12700" b="0"/>
            <wp:docPr id="3" name="Picture 3" descr="design:CHAPLAINCY:2015:SHOUT YOUR CHAPPY:Shout Your Chappy:Shout Your Chappy_Donation DL S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Shout Your Chappy_Donation DL Sli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8D" w:rsidRDefault="00986218" w:rsidP="00986218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E02F670" wp14:editId="094D0F55">
            <wp:extent cx="3238500" cy="2587077"/>
            <wp:effectExtent l="0" t="0" r="0" b="3810"/>
            <wp:docPr id="8" name="Picture 8" descr="design:CHAPLAINCY:2015:SHOUT YOUR CHAPPY:Shout Your Chappy:NEW Editable Shout Your Chappy:Shout Your Chappy_Donation DL 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:CHAPLAINCY:2015:SHOUT YOUR CHAPPY:Shout Your Chappy:NEW Editable Shout Your Chappy:Shout Your Chappy_Donation DL Photo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34" cy="25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661">
        <w:rPr>
          <w:noProof/>
          <w:lang w:val="en-US"/>
        </w:rPr>
        <w:drawing>
          <wp:inline distT="0" distB="0" distL="0" distR="0" wp14:anchorId="6D70DF84" wp14:editId="6C6259B6">
            <wp:extent cx="3187700" cy="2845724"/>
            <wp:effectExtent l="0" t="0" r="0" b="0"/>
            <wp:docPr id="5" name="Picture 5" descr="design:CHAPLAINCY:2015:SHOUT YOUR CHAPPY:Shout Your Chappy:Shout Your Chappy_Donation DL 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:CHAPLAINCY:2015:SHOUT YOUR CHAPPY:Shout Your Chappy:Shout Your Chappy_Donation DL Int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10" cy="28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79" w:rsidRDefault="00367579" w:rsidP="00986218">
      <w:pPr>
        <w:jc w:val="center"/>
      </w:pPr>
    </w:p>
    <w:p w:rsidR="009B6D29" w:rsidRDefault="009B6D29" w:rsidP="00986218">
      <w:pPr>
        <w:jc w:val="center"/>
      </w:pPr>
    </w:p>
    <w:p w:rsidR="009B6D29" w:rsidRDefault="009B6D29" w:rsidP="00986218">
      <w:pPr>
        <w:jc w:val="center"/>
        <w:rPr>
          <w:sz w:val="12"/>
          <w:szCs w:val="12"/>
        </w:rPr>
      </w:pPr>
    </w:p>
    <w:p w:rsidR="00986218" w:rsidRDefault="00986218" w:rsidP="00986218">
      <w:pPr>
        <w:jc w:val="center"/>
        <w:rPr>
          <w:sz w:val="12"/>
          <w:szCs w:val="12"/>
        </w:rPr>
      </w:pPr>
    </w:p>
    <w:p w:rsidR="00986218" w:rsidRPr="009B6D29" w:rsidRDefault="00986218" w:rsidP="00986218">
      <w:pPr>
        <w:jc w:val="center"/>
        <w:rPr>
          <w:sz w:val="12"/>
          <w:szCs w:val="12"/>
        </w:rPr>
      </w:pPr>
    </w:p>
    <w:p w:rsidR="009B6D29" w:rsidRDefault="00986218" w:rsidP="00986218">
      <w:pPr>
        <w:jc w:val="center"/>
      </w:pPr>
      <w:r>
        <w:rPr>
          <w:noProof/>
          <w:lang w:val="en-US"/>
        </w:rPr>
        <w:drawing>
          <wp:inline distT="0" distB="0" distL="0" distR="0" wp14:anchorId="3D889DF0" wp14:editId="1E1306B4">
            <wp:extent cx="3238500" cy="2587077"/>
            <wp:effectExtent l="0" t="0" r="0" b="3810"/>
            <wp:docPr id="10" name="Picture 10" descr="design:CHAPLAINCY:2015:SHOUT YOUR CHAPPY:Shout Your Chappy:NEW Editable Shout Your Chappy:Shout Your Chappy_Donation DL 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:CHAPLAINCY:2015:SHOUT YOUR CHAPPY:Shout Your Chappy:NEW Editable Shout Your Chappy:Shout Your Chappy_Donation DL Photo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D89355" wp14:editId="37990A4F">
            <wp:extent cx="3187700" cy="2845724"/>
            <wp:effectExtent l="0" t="0" r="0" b="0"/>
            <wp:docPr id="11" name="Picture 11" descr="design:CHAPLAINCY:2015:SHOUT YOUR CHAPPY:Shout Your Chappy:Shout Your Chappy_Donation DL 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:CHAPLAINCY:2015:SHOUT YOUR CHAPPY:Shout Your Chappy:Shout Your Chappy_Donation DL Int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10" cy="28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79" w:rsidRDefault="00367579" w:rsidP="00986218">
      <w:pPr>
        <w:jc w:val="center"/>
      </w:pPr>
    </w:p>
    <w:p w:rsidR="009B6D29" w:rsidRDefault="009B6D29" w:rsidP="00986218">
      <w:pPr>
        <w:jc w:val="center"/>
      </w:pPr>
    </w:p>
    <w:p w:rsidR="009B6D29" w:rsidRDefault="009B6D29" w:rsidP="00986218">
      <w:pPr>
        <w:jc w:val="center"/>
      </w:pPr>
    </w:p>
    <w:p w:rsidR="00986218" w:rsidRDefault="00986218" w:rsidP="00986218">
      <w:pPr>
        <w:jc w:val="center"/>
      </w:pPr>
    </w:p>
    <w:p w:rsidR="00986218" w:rsidRPr="00986218" w:rsidRDefault="00986218" w:rsidP="00986218">
      <w:pPr>
        <w:jc w:val="center"/>
        <w:rPr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21AE18D" wp14:editId="4C4BBDD5">
            <wp:extent cx="3238500" cy="2587077"/>
            <wp:effectExtent l="0" t="0" r="0" b="3810"/>
            <wp:docPr id="14" name="Picture 14" descr="design:CHAPLAINCY:2015:SHOUT YOUR CHAPPY:Shout Your Chappy:NEW Editable Shout Your Chappy:Shout Your Chappy_Donation DL 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:CHAPLAINCY:2015:SHOUT YOUR CHAPPY:Shout Your Chappy:NEW Editable Shout Your Chappy:Shout Your Chappy_Donation DL Photo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1F692A" wp14:editId="36124095">
            <wp:extent cx="3187700" cy="2845724"/>
            <wp:effectExtent l="0" t="0" r="0" b="0"/>
            <wp:docPr id="12" name="Picture 12" descr="design:CHAPLAINCY:2015:SHOUT YOUR CHAPPY:Shout Your Chappy:Shout Your Chappy_Donation DL 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:CHAPLAINCY:2015:SHOUT YOUR CHAPPY:Shout Your Chappy:Shout Your Chappy_Donation DL Int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10" cy="28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218" w:rsidRPr="00986218" w:rsidSect="00367579">
      <w:pgSz w:w="11900" w:h="16840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C734F"/>
    <w:rsid w:val="000F532E"/>
    <w:rsid w:val="002C734F"/>
    <w:rsid w:val="00367579"/>
    <w:rsid w:val="005105E1"/>
    <w:rsid w:val="005F1661"/>
    <w:rsid w:val="007D6708"/>
    <w:rsid w:val="007E6B8C"/>
    <w:rsid w:val="00803DD5"/>
    <w:rsid w:val="00986218"/>
    <w:rsid w:val="009A1E8D"/>
    <w:rsid w:val="009B6D29"/>
    <w:rsid w:val="00C1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52A07"/>
  <w14:defaultImageDpi w14:val="300"/>
  <w15:docId w15:val="{8AC4B92F-EFDD-734D-A5EB-F46932D1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E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8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Team%20Drives/Chaplaincy/DONATION%20FORMS/Shout%20Your%20Chappy/NEW%20Editable%20Shout%20Your%20Chappy/Shout%20Your%20Chappy%20%20SU%20Chaplainc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85E1F1-D3FB-3A47-8BBA-9ABC0EEE4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Shout Your Chappy  SU Chaplaincy.dotx</Template>
  <TotalTime>0</TotalTime>
  <Pages>2</Pages>
  <Words>44</Words>
  <Characters>251</Characters>
  <Application>Microsoft Office Word</Application>
  <DocSecurity>0</DocSecurity>
  <Lines>2</Lines>
  <Paragraphs>1</Paragraphs>
  <ScaleCrop>false</ScaleCrop>
  <Company>SU QLD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2015-05-04T05:25:00Z</cp:lastPrinted>
  <dcterms:created xsi:type="dcterms:W3CDTF">2019-03-08T04:09:00Z</dcterms:created>
  <dcterms:modified xsi:type="dcterms:W3CDTF">2019-03-08T04:09:00Z</dcterms:modified>
</cp:coreProperties>
</file>